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0A8" w:rsidP="3CEABD66" w:rsidRDefault="00BE40A8" w14:paraId="3347D0D2" w14:textId="7DAAABA3">
      <w:pPr>
        <w:pStyle w:val="Normal"/>
        <w:jc w:val="center"/>
        <w:rPr>
          <w:b w:val="1"/>
          <w:bCs w:val="1"/>
          <w:sz w:val="32"/>
          <w:szCs w:val="32"/>
        </w:rPr>
      </w:pPr>
    </w:p>
    <w:p w:rsidR="00BE40A8" w:rsidRDefault="00BE40A8" w14:paraId="6522DA42" w14:textId="77777777">
      <w:pPr>
        <w:jc w:val="center"/>
        <w:rPr>
          <w:b/>
          <w:sz w:val="32"/>
        </w:rPr>
      </w:pPr>
    </w:p>
    <w:p w:rsidR="00BE40A8" w:rsidP="3CEABD66" w:rsidRDefault="00696819" w14:paraId="051C0B3E" w14:textId="7C6C1CA1">
      <w:pPr>
        <w:jc w:val="center"/>
        <w:rPr>
          <w:b w:val="1"/>
          <w:bCs w:val="1"/>
          <w:sz w:val="32"/>
          <w:szCs w:val="32"/>
        </w:rPr>
      </w:pPr>
      <w:r w:rsidRPr="3CEABD66" w:rsidR="67D4B2C4">
        <w:rPr>
          <w:b w:val="1"/>
          <w:bCs w:val="1"/>
          <w:sz w:val="32"/>
          <w:szCs w:val="32"/>
        </w:rPr>
        <w:t>S</w:t>
      </w:r>
      <w:r w:rsidRPr="3CEABD66" w:rsidR="4851137B">
        <w:rPr>
          <w:b w:val="1"/>
          <w:bCs w:val="1"/>
          <w:sz w:val="32"/>
          <w:szCs w:val="32"/>
        </w:rPr>
        <w:t>oci</w:t>
      </w:r>
      <w:r w:rsidRPr="3CEABD66" w:rsidR="00696819">
        <w:rPr>
          <w:b w:val="1"/>
          <w:bCs w:val="1"/>
          <w:sz w:val="32"/>
          <w:szCs w:val="32"/>
        </w:rPr>
        <w:t>e</w:t>
      </w:r>
      <w:r w:rsidRPr="3CEABD66" w:rsidR="4851137B">
        <w:rPr>
          <w:b w:val="1"/>
          <w:bCs w:val="1"/>
          <w:sz w:val="32"/>
          <w:szCs w:val="32"/>
        </w:rPr>
        <w:t>ty</w:t>
      </w:r>
    </w:p>
    <w:p w:rsidR="00BE40A8" w:rsidRDefault="00696819" w14:paraId="1FE80744" w14:textId="25223323">
      <w:pPr>
        <w:jc w:val="center"/>
      </w:pPr>
      <w:r w:rsidRPr="3CEABD66" w:rsidR="467F0CFF">
        <w:rPr>
          <w:b w:val="1"/>
          <w:bCs w:val="1"/>
          <w:sz w:val="32"/>
          <w:szCs w:val="32"/>
        </w:rPr>
        <w:t>Meeting</w:t>
      </w:r>
      <w:r w:rsidRPr="3CEABD66" w:rsidR="467F0CFF">
        <w:rPr>
          <w:b w:val="1"/>
          <w:bCs w:val="1"/>
          <w:sz w:val="32"/>
          <w:szCs w:val="32"/>
        </w:rPr>
        <w:t xml:space="preserve"> Type:</w:t>
      </w:r>
      <w:r>
        <w:br/>
      </w:r>
      <w:r w:rsidRPr="3CEABD66" w:rsidR="00696819">
        <w:rPr>
          <w:b w:val="1"/>
          <w:bCs w:val="1"/>
          <w:sz w:val="32"/>
          <w:szCs w:val="32"/>
        </w:rPr>
        <w:t xml:space="preserve">Date:  </w:t>
      </w:r>
    </w:p>
    <w:p w:rsidR="00BE40A8" w:rsidRDefault="00696819" w14:paraId="236B88F5" w14:textId="77777777">
      <w:pPr>
        <w:jc w:val="center"/>
        <w:rPr>
          <w:b/>
          <w:sz w:val="32"/>
        </w:rPr>
      </w:pPr>
      <w:r>
        <w:rPr>
          <w:b/>
          <w:sz w:val="32"/>
        </w:rPr>
        <w:t xml:space="preserve">Location:  </w:t>
      </w:r>
    </w:p>
    <w:p w:rsidR="00BE40A8" w:rsidRDefault="00696819" w14:paraId="6F71DCE4" w14:textId="77777777">
      <w:pPr>
        <w:jc w:val="center"/>
        <w:rPr>
          <w:b/>
          <w:sz w:val="32"/>
        </w:rPr>
      </w:pPr>
      <w:r>
        <w:rPr>
          <w:b/>
          <w:sz w:val="32"/>
        </w:rPr>
        <w:t xml:space="preserve">Time: </w:t>
      </w:r>
    </w:p>
    <w:p w:rsidR="00BE40A8" w:rsidRDefault="00BE40A8" w14:paraId="7E341860" w14:textId="77777777">
      <w:pPr>
        <w:jc w:val="center"/>
        <w:rPr>
          <w:b/>
          <w:sz w:val="32"/>
        </w:rPr>
      </w:pPr>
    </w:p>
    <w:tbl>
      <w:tblPr>
        <w:tblW w:w="10065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5"/>
      </w:tblGrid>
      <w:tr w:rsidR="00BE40A8" w:rsidTr="3926D242" w14:paraId="36B095E5" w14:textId="77777777">
        <w:trPr>
          <w:trHeight w:val="1565"/>
        </w:trPr>
        <w:tc>
          <w:tcPr>
            <w:tcW w:w="100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A8" w:rsidP="0610D03E" w:rsidRDefault="00BE40A8" w14:paraId="3A45B8EF" w14:textId="777735B0">
            <w:pPr/>
            <w:r w:rsidRPr="0610D03E" w:rsidR="1726B1AF">
              <w:rPr>
                <w:b w:val="1"/>
                <w:bCs w:val="1"/>
                <w:sz w:val="22"/>
                <w:szCs w:val="22"/>
                <w:u w:val="single"/>
              </w:rPr>
              <w:t>Chair:</w:t>
            </w:r>
          </w:p>
          <w:p w:rsidR="00BE40A8" w:rsidP="0610D03E" w:rsidRDefault="00BE40A8" w14:paraId="6763CDF2" w14:textId="12E3BB2F">
            <w:pPr>
              <w:rPr>
                <w:b w:val="1"/>
                <w:bCs w:val="1"/>
                <w:sz w:val="22"/>
                <w:szCs w:val="22"/>
                <w:u w:val="single"/>
              </w:rPr>
            </w:pPr>
          </w:p>
          <w:p w:rsidR="00BE40A8" w:rsidP="0610D03E" w:rsidRDefault="00BE40A8" w14:paraId="039777B9" w14:textId="4A4EFB5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926D242" w:rsidR="3795DD29">
              <w:rPr>
                <w:b w:val="1"/>
                <w:bCs w:val="1"/>
                <w:sz w:val="22"/>
                <w:szCs w:val="22"/>
                <w:u w:val="single"/>
              </w:rPr>
              <w:t>Minute</w:t>
            </w:r>
            <w:r w:rsidRPr="3926D242" w:rsidR="1726B1AF">
              <w:rPr>
                <w:b w:val="1"/>
                <w:bCs w:val="1"/>
                <w:sz w:val="22"/>
                <w:szCs w:val="22"/>
                <w:u w:val="single"/>
              </w:rPr>
              <w:t xml:space="preserve"> Taker:</w:t>
            </w:r>
            <w:r w:rsidRPr="3926D242" w:rsidR="1726B1AF">
              <w:rPr>
                <w:b w:val="1"/>
                <w:bCs w:val="1"/>
                <w:sz w:val="22"/>
                <w:szCs w:val="22"/>
                <w:u w:val="single"/>
              </w:rPr>
              <w:t xml:space="preserve"> </w:t>
            </w:r>
          </w:p>
          <w:p w:rsidR="00BE40A8" w:rsidP="0610D03E" w:rsidRDefault="00BE40A8" w14:paraId="3315312D" w14:textId="68B4721C">
            <w:pPr>
              <w:pStyle w:val="Normal"/>
              <w:rPr>
                <w:b w:val="1"/>
                <w:bCs w:val="1"/>
                <w:sz w:val="22"/>
                <w:szCs w:val="22"/>
                <w:u w:val="single"/>
              </w:rPr>
            </w:pPr>
          </w:p>
          <w:p w:rsidR="00BE40A8" w:rsidP="3CEABD66" w:rsidRDefault="00BE40A8" w14:paraId="2C0132F7" w14:textId="38DAE788">
            <w:pPr>
              <w:pStyle w:val="Normal"/>
            </w:pPr>
            <w:r w:rsidRPr="0610D03E" w:rsidR="00696819">
              <w:rPr>
                <w:b w:val="1"/>
                <w:bCs w:val="1"/>
                <w:sz w:val="22"/>
                <w:szCs w:val="22"/>
                <w:u w:val="single"/>
              </w:rPr>
              <w:t>Apologies:</w:t>
            </w:r>
            <w:r w:rsidRPr="0610D03E" w:rsidR="00696819">
              <w:rPr>
                <w:sz w:val="22"/>
                <w:szCs w:val="22"/>
              </w:rPr>
              <w:t xml:space="preserve"> </w:t>
            </w:r>
          </w:p>
          <w:p w:rsidR="00BE40A8" w:rsidRDefault="00BE40A8" w14:paraId="450D034C" w14:textId="77777777">
            <w:pPr>
              <w:rPr>
                <w:bCs/>
              </w:rPr>
            </w:pPr>
          </w:p>
          <w:p w:rsidR="00BE40A8" w:rsidRDefault="00696819" w14:paraId="1F446516" w14:textId="77777777">
            <w:r w:rsidRPr="3CEABD66" w:rsidR="00696819">
              <w:rPr>
                <w:b w:val="1"/>
                <w:bCs w:val="1"/>
                <w:sz w:val="22"/>
                <w:szCs w:val="22"/>
                <w:u w:val="single"/>
              </w:rPr>
              <w:t>In attendance:</w:t>
            </w:r>
            <w:r w:rsidRPr="3CEABD66" w:rsidR="00696819">
              <w:rPr>
                <w:sz w:val="22"/>
                <w:szCs w:val="22"/>
              </w:rPr>
              <w:t xml:space="preserve"> </w:t>
            </w:r>
          </w:p>
          <w:p w:rsidR="3CEABD66" w:rsidP="3CEABD66" w:rsidRDefault="3CEABD66" w14:paraId="6407F924" w14:textId="37208F88">
            <w:pPr>
              <w:rPr>
                <w:sz w:val="22"/>
                <w:szCs w:val="22"/>
              </w:rPr>
            </w:pPr>
          </w:p>
          <w:p w:rsidR="00BE40A8" w:rsidRDefault="00BE40A8" w14:paraId="1DE6B4BE" w14:textId="77777777">
            <w:pPr>
              <w:rPr>
                <w:bCs/>
              </w:rPr>
            </w:pPr>
          </w:p>
        </w:tc>
      </w:tr>
    </w:tbl>
    <w:p w:rsidR="00BE40A8" w:rsidP="3CEABD66" w:rsidRDefault="00BE40A8" w14:paraId="2F7346DD" w14:textId="77777777">
      <w:pPr>
        <w:rPr>
          <w:sz w:val="22"/>
          <w:szCs w:val="22"/>
        </w:rPr>
      </w:pPr>
    </w:p>
    <w:p w:rsidR="3CEABD66" w:rsidP="3CEABD66" w:rsidRDefault="3CEABD66" w14:paraId="799591CC" w14:textId="14F9D675">
      <w:pPr>
        <w:rPr>
          <w:sz w:val="22"/>
          <w:szCs w:val="22"/>
        </w:rPr>
      </w:pPr>
    </w:p>
    <w:tbl>
      <w:tblPr>
        <w:tblW w:w="10065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0"/>
        <w:gridCol w:w="3105"/>
      </w:tblGrid>
      <w:tr w:rsidR="00BE40A8" w:rsidTr="7BE829E4" w14:paraId="7DDA59C3" w14:textId="77777777">
        <w:tc>
          <w:tcPr>
            <w:tcW w:w="6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A8" w:rsidRDefault="00696819" w14:paraId="74724980" w14:textId="77777777">
            <w:r>
              <w:rPr>
                <w:b/>
                <w:sz w:val="22"/>
                <w:szCs w:val="22"/>
              </w:rPr>
              <w:t>AGENDA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A8" w:rsidP="3CEABD66" w:rsidRDefault="00696819" w14:paraId="5F7A9CB3" w14:textId="751DBF39">
            <w:pPr>
              <w:jc w:val="center"/>
              <w:rPr>
                <w:b w:val="1"/>
                <w:bCs w:val="1"/>
                <w:sz w:val="22"/>
                <w:szCs w:val="22"/>
                <w:u w:val="single"/>
              </w:rPr>
            </w:pPr>
            <w:r w:rsidRPr="3CEABD66" w:rsidR="00696819">
              <w:rPr>
                <w:b w:val="1"/>
                <w:bCs w:val="1"/>
                <w:sz w:val="22"/>
                <w:szCs w:val="22"/>
                <w:u w:val="single"/>
              </w:rPr>
              <w:t>A</w:t>
            </w:r>
            <w:r w:rsidRPr="3CEABD66" w:rsidR="769831BD">
              <w:rPr>
                <w:b w:val="1"/>
                <w:bCs w:val="1"/>
                <w:sz w:val="22"/>
                <w:szCs w:val="22"/>
                <w:u w:val="single"/>
              </w:rPr>
              <w:t>CTIONS and DECISIONS</w:t>
            </w:r>
          </w:p>
        </w:tc>
      </w:tr>
      <w:tr w:rsidR="00BE40A8" w:rsidTr="7BE829E4" w14:paraId="264C676F" w14:textId="77777777">
        <w:trPr>
          <w:trHeight w:val="346"/>
        </w:trPr>
        <w:tc>
          <w:tcPr>
            <w:tcW w:w="1006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3CEABD66" w:rsidP="3CEABD66" w:rsidRDefault="3CEABD66" w14:paraId="35BEAF0B" w14:textId="0B35754D">
            <w:pPr>
              <w:rPr>
                <w:b w:val="1"/>
                <w:bCs w:val="1"/>
                <w:sz w:val="22"/>
                <w:szCs w:val="22"/>
              </w:rPr>
            </w:pPr>
          </w:p>
          <w:p w:rsidR="00696819" w:rsidRDefault="00696819" w14:paraId="108F4794" w14:textId="6AA14953">
            <w:r w:rsidRPr="3CEABD66" w:rsidR="00696819">
              <w:rPr>
                <w:b w:val="1"/>
                <w:bCs w:val="1"/>
                <w:sz w:val="22"/>
                <w:szCs w:val="22"/>
              </w:rPr>
              <w:t>Welcome</w:t>
            </w:r>
          </w:p>
        </w:tc>
      </w:tr>
      <w:tr w:rsidR="3CEABD66" w:rsidTr="7BE829E4" w14:paraId="3BD3246D">
        <w:trPr>
          <w:trHeight w:val="1653"/>
        </w:trPr>
        <w:tc>
          <w:tcPr>
            <w:tcW w:w="6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3CEABD66" w:rsidP="3CEABD66" w:rsidRDefault="3CEABD66" w14:paraId="4F56A56A" w14:textId="1DDDF445">
            <w:pPr>
              <w:rPr>
                <w:b w:val="1"/>
                <w:bCs w:val="1"/>
                <w:sz w:val="22"/>
                <w:szCs w:val="22"/>
              </w:rPr>
            </w:pPr>
          </w:p>
          <w:p w:rsidR="3CEABD66" w:rsidP="3CEABD66" w:rsidRDefault="3CEABD66" w14:paraId="16BBD0B4" w14:textId="3DC5A4F5">
            <w:pPr/>
            <w:r w:rsidRPr="7BE829E4" w:rsidR="5A4EF61C">
              <w:rPr>
                <w:b w:val="1"/>
                <w:bCs w:val="1"/>
                <w:sz w:val="22"/>
                <w:szCs w:val="22"/>
              </w:rPr>
              <w:t>Minutes &amp; Actions from last meeting</w:t>
            </w:r>
          </w:p>
          <w:p w:rsidR="3CEABD66" w:rsidP="3CEABD66" w:rsidRDefault="3CEABD66" w14:paraId="5B050B50">
            <w:pPr>
              <w:rPr>
                <w:b w:val="1"/>
                <w:bCs w:val="1"/>
                <w:sz w:val="22"/>
                <w:szCs w:val="22"/>
              </w:rPr>
            </w:pPr>
          </w:p>
          <w:p w:rsidR="3CEABD66" w:rsidP="7BE829E4" w:rsidRDefault="3CEABD66" w14:paraId="47C116F8" w14:textId="5A9A3110">
            <w:pPr>
              <w:tabs>
                <w:tab w:val="left" w:leader="none" w:pos="2388"/>
              </w:tabs>
            </w:pPr>
            <w:r w:rsidRPr="7BE829E4" w:rsidR="5A4EF61C">
              <w:rPr>
                <w:b w:val="1"/>
                <w:bCs w:val="1"/>
                <w:sz w:val="22"/>
                <w:szCs w:val="22"/>
              </w:rPr>
              <w:t>Matters Ar</w:t>
            </w:r>
            <w:r w:rsidRPr="7BE829E4" w:rsidR="3A761299">
              <w:rPr>
                <w:b w:val="1"/>
                <w:bCs w:val="1"/>
                <w:sz w:val="22"/>
                <w:szCs w:val="22"/>
              </w:rPr>
              <w:t>ising</w:t>
            </w:r>
            <w:r w:rsidRPr="7BE829E4" w:rsidR="30B5FCEA">
              <w:rPr>
                <w:b w:val="1"/>
                <w:bCs w:val="1"/>
                <w:sz w:val="22"/>
                <w:szCs w:val="22"/>
              </w:rPr>
              <w:t xml:space="preserve"> </w:t>
            </w:r>
          </w:p>
          <w:p w:rsidR="3CEABD66" w:rsidP="7BE829E4" w:rsidRDefault="3CEABD66" w14:paraId="1B41A042" w14:textId="0C0966C4">
            <w:pPr>
              <w:pStyle w:val="Normal"/>
              <w:tabs>
                <w:tab w:val="left" w:leader="none" w:pos="2388"/>
              </w:tabs>
            </w:pPr>
          </w:p>
          <w:p w:rsidR="3CEABD66" w:rsidP="7BE829E4" w:rsidRDefault="3CEABD66" w14:paraId="794B6DD0" w14:textId="27691675">
            <w:pPr>
              <w:pStyle w:val="Normal"/>
              <w:suppressLineNumbers w:val="0"/>
              <w:tabs>
                <w:tab w:val="left" w:leader="none" w:pos="2388"/>
              </w:tabs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BE829E4" w:rsidR="1499981C">
              <w:rPr>
                <w:b w:val="1"/>
                <w:bCs w:val="1"/>
                <w:sz w:val="22"/>
                <w:szCs w:val="22"/>
              </w:rPr>
              <w:t>Society Rep Updates</w:t>
            </w:r>
          </w:p>
          <w:p w:rsidR="3CEABD66" w:rsidP="7BE829E4" w:rsidRDefault="3CEABD66" w14:paraId="63B29B75" w14:textId="66062D97">
            <w:pPr>
              <w:pStyle w:val="Normal"/>
              <w:tabs>
                <w:tab w:val="left" w:leader="none" w:pos="2388"/>
              </w:tabs>
              <w:rPr>
                <w:b w:val="1"/>
                <w:bCs w:val="1"/>
                <w:sz w:val="22"/>
                <w:szCs w:val="22"/>
              </w:rPr>
            </w:pPr>
          </w:p>
          <w:p w:rsidR="5A4EF61C" w:rsidP="3CEABD66" w:rsidRDefault="5A4EF61C" w14:paraId="0562F50D" w14:textId="19F10F9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CEABD66" w:rsidR="5A4EF61C">
              <w:rPr>
                <w:b w:val="1"/>
                <w:bCs w:val="1"/>
                <w:sz w:val="22"/>
                <w:szCs w:val="22"/>
                <w:u w:val="none"/>
              </w:rPr>
              <w:t>Agenda Items</w:t>
            </w:r>
          </w:p>
          <w:p w:rsidR="3CEABD66" w:rsidP="3CEABD66" w:rsidRDefault="3CEABD66" w14:paraId="25DCCE20" w14:textId="74199A97">
            <w:pPr>
              <w:pStyle w:val="Normal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3CEABD66" w:rsidP="3CEABD66" w:rsidRDefault="3CEABD66" w14:paraId="0F3A6F13" w14:textId="79E688C9">
            <w:pPr>
              <w:pStyle w:val="Normal"/>
            </w:pPr>
          </w:p>
        </w:tc>
      </w:tr>
      <w:tr w:rsidR="00BE40A8" w:rsidTr="7BE829E4" w14:paraId="61818DAF" w14:textId="77777777">
        <w:trPr>
          <w:trHeight w:val="825"/>
        </w:trPr>
        <w:tc>
          <w:tcPr>
            <w:tcW w:w="6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3CEABD66" w:rsidP="3CEABD66" w:rsidRDefault="3CEABD66" w14:paraId="3786FF3A" w14:textId="40A24597">
            <w:pPr>
              <w:rPr>
                <w:b w:val="1"/>
                <w:bCs w:val="1"/>
                <w:sz w:val="22"/>
                <w:szCs w:val="22"/>
              </w:rPr>
            </w:pPr>
          </w:p>
          <w:p w:rsidR="00BE40A8" w:rsidRDefault="00696819" w14:paraId="5C28C30C" w14:textId="77777777">
            <w:r>
              <w:rPr>
                <w:b/>
                <w:sz w:val="22"/>
                <w:szCs w:val="22"/>
              </w:rPr>
              <w:t>AOB</w:t>
            </w: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A8" w:rsidRDefault="00BE40A8" w14:paraId="0E5EAF8E" w14:textId="77777777"/>
        </w:tc>
      </w:tr>
      <w:tr w:rsidR="00BE40A8" w:rsidTr="7BE829E4" w14:paraId="7B80EB48" w14:textId="77777777">
        <w:trPr>
          <w:trHeight w:val="750"/>
        </w:trPr>
        <w:tc>
          <w:tcPr>
            <w:tcW w:w="6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A8" w:rsidP="3CEABD66" w:rsidRDefault="00696819" w14:paraId="42256E22" w14:textId="77777777">
            <w:pPr>
              <w:rPr>
                <w:b w:val="1"/>
                <w:bCs w:val="1"/>
                <w:sz w:val="22"/>
                <w:szCs w:val="22"/>
                <w:u w:val="none"/>
              </w:rPr>
            </w:pPr>
            <w:r w:rsidRPr="3CEABD66" w:rsidR="00696819">
              <w:rPr>
                <w:b w:val="1"/>
                <w:bCs w:val="1"/>
                <w:sz w:val="22"/>
                <w:szCs w:val="22"/>
                <w:u w:val="none"/>
              </w:rPr>
              <w:t xml:space="preserve">Next Meeting </w:t>
            </w:r>
            <w:r w:rsidRPr="3CEABD66" w:rsidR="00696819">
              <w:rPr>
                <w:b w:val="1"/>
                <w:bCs w:val="1"/>
                <w:sz w:val="22"/>
                <w:szCs w:val="22"/>
                <w:u w:val="none"/>
              </w:rPr>
              <w:t>To</w:t>
            </w:r>
            <w:r w:rsidRPr="3CEABD66" w:rsidR="00696819">
              <w:rPr>
                <w:b w:val="1"/>
                <w:bCs w:val="1"/>
                <w:sz w:val="22"/>
                <w:szCs w:val="22"/>
                <w:u w:val="none"/>
              </w:rPr>
              <w:t xml:space="preserve"> Be Held</w:t>
            </w:r>
          </w:p>
          <w:p w:rsidR="00BE40A8" w:rsidRDefault="00BE40A8" w14:paraId="30FED5FC" w14:textId="77777777">
            <w:pPr>
              <w:rPr>
                <w:u w:val="none"/>
              </w:rPr>
            </w:pPr>
          </w:p>
        </w:tc>
        <w:tc>
          <w:tcPr>
            <w:tcW w:w="31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A8" w:rsidRDefault="00BE40A8" w14:paraId="3B63F0E6" w14:textId="77777777">
            <w:pPr>
              <w:jc w:val="center"/>
            </w:pPr>
          </w:p>
          <w:p w:rsidR="00BE40A8" w:rsidRDefault="00BE40A8" w14:paraId="041D84EB" w14:textId="77777777">
            <w:pPr>
              <w:jc w:val="center"/>
            </w:pPr>
          </w:p>
        </w:tc>
      </w:tr>
    </w:tbl>
    <w:p w:rsidR="00BE40A8" w:rsidP="3CEABD66" w:rsidRDefault="00BE40A8" w14:paraId="58C2195D" w14:textId="4AC58BED">
      <w:pPr>
        <w:pStyle w:val="Normal"/>
      </w:pPr>
    </w:p>
    <w:p w:rsidR="00BE40A8" w:rsidRDefault="00BE40A8" w14:paraId="2953E452" w14:textId="77777777">
      <w:pPr>
        <w:jc w:val="center"/>
      </w:pPr>
    </w:p>
    <w:sectPr w:rsidR="00BE40A8">
      <w:pgSz w:w="11906" w:h="16838" w:orient="portrait"/>
      <w:pgMar w:top="1440" w:right="1440" w:bottom="1440" w:left="1440" w:header="720" w:footer="720" w:gutter="0"/>
      <w:cols w:space="720"/>
      <w:headerReference w:type="default" r:id="R8da5073705f3440b"/>
      <w:footerReference w:type="default" r:id="R0af14d5451f04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6819" w:rsidRDefault="00696819" w14:paraId="582C26AF" w14:textId="77777777">
      <w:r>
        <w:separator/>
      </w:r>
    </w:p>
  </w:endnote>
  <w:endnote w:type="continuationSeparator" w:id="0">
    <w:p w:rsidR="00696819" w:rsidRDefault="00696819" w14:paraId="7661BC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EABD66" w:rsidTr="3CEABD66" w14:paraId="3DF1A11B">
      <w:trPr>
        <w:trHeight w:val="300"/>
      </w:trPr>
      <w:tc>
        <w:tcPr>
          <w:tcW w:w="3005" w:type="dxa"/>
          <w:tcMar/>
        </w:tcPr>
        <w:p w:rsidR="3CEABD66" w:rsidP="3CEABD66" w:rsidRDefault="3CEABD66" w14:paraId="2B395A42" w14:textId="222F586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CEABD66" w:rsidP="3CEABD66" w:rsidRDefault="3CEABD66" w14:paraId="41D5B011" w14:textId="191A1F9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EABD66" w:rsidP="3CEABD66" w:rsidRDefault="3CEABD66" w14:paraId="4E93AE46" w14:textId="25ABB1E9">
          <w:pPr>
            <w:pStyle w:val="Header"/>
            <w:bidi w:val="0"/>
            <w:ind w:right="-115"/>
            <w:jc w:val="right"/>
          </w:pPr>
        </w:p>
      </w:tc>
    </w:tr>
  </w:tbl>
  <w:p w:rsidR="3CEABD66" w:rsidP="3CEABD66" w:rsidRDefault="3CEABD66" w14:paraId="6F25C8EE" w14:textId="1F17A282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6819" w:rsidRDefault="00696819" w14:paraId="23456423" w14:textId="77777777">
      <w:r>
        <w:rPr>
          <w:color w:val="000000"/>
        </w:rPr>
        <w:separator/>
      </w:r>
    </w:p>
  </w:footnote>
  <w:footnote w:type="continuationSeparator" w:id="0">
    <w:p w:rsidR="00696819" w:rsidRDefault="00696819" w14:paraId="269A6C05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EABD66" w:rsidTr="3CEABD66" w14:paraId="0A20AF60">
      <w:trPr>
        <w:trHeight w:val="300"/>
      </w:trPr>
      <w:tc>
        <w:tcPr>
          <w:tcW w:w="3005" w:type="dxa"/>
          <w:tcMar/>
        </w:tcPr>
        <w:p w:rsidR="3CEABD66" w:rsidP="3CEABD66" w:rsidRDefault="3CEABD66" w14:paraId="4AAFA8CC" w14:textId="1B658E9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CEABD66" w:rsidP="3CEABD66" w:rsidRDefault="3CEABD66" w14:paraId="2F46CA13" w14:textId="154383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CEABD66" w:rsidP="3CEABD66" w:rsidRDefault="3CEABD66" w14:paraId="54223B5B" w14:textId="2E5EE7B4">
          <w:pPr>
            <w:pStyle w:val="Header"/>
            <w:bidi w:val="0"/>
            <w:ind w:right="-115"/>
            <w:jc w:val="right"/>
          </w:pPr>
        </w:p>
      </w:tc>
    </w:tr>
  </w:tbl>
  <w:p w:rsidR="3CEABD66" w:rsidP="3CEABD66" w:rsidRDefault="3CEABD66" w14:paraId="6911CA09" w14:textId="31248454">
    <w:pPr>
      <w:pStyle w:val="Header"/>
      <w:jc w:val="center"/>
      <w:rPr>
        <w:b w:val="1"/>
        <w:bCs w:val="1"/>
        <w:sz w:val="32"/>
        <w:szCs w:val="32"/>
      </w:rPr>
    </w:pPr>
    <w:r w:rsidR="3CEABD66">
      <w:drawing>
        <wp:inline wp14:editId="5227BB92" wp14:anchorId="668B629E">
          <wp:extent cx="2007404" cy="1390870"/>
          <wp:effectExtent l="0" t="0" r="0" b="0"/>
          <wp:docPr id="109964856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203734957" name="Picture 1203734957"/>
                  <pic:cNvPicPr/>
                </pic:nvPicPr>
                <pic:blipFill>
                  <a:blip xmlns:r="http://schemas.openxmlformats.org/officeDocument/2006/relationships" r:embed="rId10612928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0" t="12142" r="0" b="18571"/>
                  <a:stretch>
                    <a:fillRect/>
                  </a:stretch>
                </pic:blipFill>
                <pic:spPr>
                  <a:xfrm rot="0">
                    <a:off x="0" y="0"/>
                    <a:ext cx="2007404" cy="1390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0A8"/>
    <w:rsid w:val="00696819"/>
    <w:rsid w:val="00A3C593"/>
    <w:rsid w:val="00B056E2"/>
    <w:rsid w:val="00BE40A8"/>
    <w:rsid w:val="03694D9B"/>
    <w:rsid w:val="0610D03E"/>
    <w:rsid w:val="10E0CC6B"/>
    <w:rsid w:val="1499981C"/>
    <w:rsid w:val="1726B1AF"/>
    <w:rsid w:val="30B5FCEA"/>
    <w:rsid w:val="3795DD29"/>
    <w:rsid w:val="3926D242"/>
    <w:rsid w:val="39A85092"/>
    <w:rsid w:val="39D3265C"/>
    <w:rsid w:val="3A761299"/>
    <w:rsid w:val="3CEABD66"/>
    <w:rsid w:val="46508CC3"/>
    <w:rsid w:val="467F0CFF"/>
    <w:rsid w:val="4851137B"/>
    <w:rsid w:val="5001B285"/>
    <w:rsid w:val="580551BB"/>
    <w:rsid w:val="5A4EF61C"/>
    <w:rsid w:val="5BE44162"/>
    <w:rsid w:val="60CC2845"/>
    <w:rsid w:val="634E1EFE"/>
    <w:rsid w:val="63E9C7F7"/>
    <w:rsid w:val="67D4B2C4"/>
    <w:rsid w:val="6B4FB8FB"/>
    <w:rsid w:val="6C0656D4"/>
    <w:rsid w:val="6D8652ED"/>
    <w:rsid w:val="6E8E7AF0"/>
    <w:rsid w:val="75EE5525"/>
    <w:rsid w:val="769831BD"/>
    <w:rsid w:val="778405E0"/>
    <w:rsid w:val="7BE8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E7C3B"/>
  <w15:docId w15:val="{3A3D2EF3-C0A4-4427-86E7-54B0615D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Times New Roman"/>
        <w:sz w:val="22"/>
        <w:szCs w:val="22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eastAsia="Times New Roman"/>
      <w:b/>
      <w:bCs/>
      <w:kern w:val="3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pPr>
      <w:spacing w:before="240" w:after="60"/>
      <w:outlineLvl w:val="8"/>
    </w:pPr>
    <w:rPr>
      <w:rFonts w:eastAsia="Times New Roman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rPr>
      <w:rFonts w:ascii="Arial" w:hAnsi="Arial" w:eastAsia="Times New Roman"/>
      <w:b/>
      <w:bCs/>
      <w:kern w:val="3"/>
      <w:sz w:val="32"/>
      <w:szCs w:val="32"/>
    </w:rPr>
  </w:style>
  <w:style w:type="character" w:styleId="Heading2Char" w:customStyle="1">
    <w:name w:val="Heading 2 Char"/>
    <w:basedOn w:val="DefaultParagraphFont"/>
    <w:rPr>
      <w:rFonts w:ascii="Arial" w:hAnsi="Arial" w:eastAsia="Times New Roman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rPr>
      <w:rFonts w:ascii="Arial" w:hAnsi="Arial" w:eastAsia="Times New Roman"/>
      <w:b/>
      <w:bCs/>
      <w:sz w:val="26"/>
      <w:szCs w:val="26"/>
    </w:rPr>
  </w:style>
  <w:style w:type="character" w:styleId="Heading4Char" w:customStyle="1">
    <w:name w:val="Heading 4 Char"/>
    <w:basedOn w:val="DefaultParagraphFont"/>
    <w:rPr>
      <w:b/>
      <w:bCs/>
      <w:sz w:val="28"/>
      <w:szCs w:val="28"/>
    </w:rPr>
  </w:style>
  <w:style w:type="character" w:styleId="Heading5Char" w:customStyle="1">
    <w:name w:val="Heading 5 Char"/>
    <w:basedOn w:val="DefaultParagraphFont"/>
    <w:rPr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rPr>
      <w:b/>
      <w:bCs/>
    </w:rPr>
  </w:style>
  <w:style w:type="character" w:styleId="Heading7Char" w:customStyle="1">
    <w:name w:val="Heading 7 Char"/>
    <w:basedOn w:val="DefaultParagraphFont"/>
    <w:rPr>
      <w:sz w:val="24"/>
      <w:szCs w:val="24"/>
    </w:rPr>
  </w:style>
  <w:style w:type="character" w:styleId="Heading8Char" w:customStyle="1">
    <w:name w:val="Heading 8 Char"/>
    <w:basedOn w:val="DefaultParagraphFont"/>
    <w:rPr>
      <w:i/>
      <w:iCs/>
      <w:sz w:val="24"/>
      <w:szCs w:val="24"/>
    </w:rPr>
  </w:style>
  <w:style w:type="character" w:styleId="Heading9Char" w:customStyle="1">
    <w:name w:val="Heading 9 Char"/>
    <w:basedOn w:val="DefaultParagraphFont"/>
    <w:rPr>
      <w:rFonts w:ascii="Arial" w:hAnsi="Arial" w:eastAsia="Times New Roman"/>
    </w:r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  <w:outlineLvl w:val="0"/>
    </w:pPr>
    <w:rPr>
      <w:rFonts w:eastAsia="Times New Roman"/>
      <w:b/>
      <w:bCs/>
      <w:kern w:val="3"/>
      <w:sz w:val="32"/>
      <w:szCs w:val="32"/>
    </w:rPr>
  </w:style>
  <w:style w:type="character" w:styleId="TitleChar" w:customStyle="1">
    <w:name w:val="Title Char"/>
    <w:basedOn w:val="DefaultParagraphFont"/>
    <w:rPr>
      <w:rFonts w:ascii="Arial" w:hAnsi="Arial" w:eastAsia="Times New Roman"/>
      <w:b/>
      <w:bCs/>
      <w:kern w:val="3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  <w:outlineLvl w:val="1"/>
    </w:pPr>
    <w:rPr>
      <w:rFonts w:eastAsia="Times New Roman"/>
    </w:rPr>
  </w:style>
  <w:style w:type="character" w:styleId="SubtitleChar" w:customStyle="1">
    <w:name w:val="Subtitle Char"/>
    <w:basedOn w:val="DefaultParagraphFont"/>
    <w:rPr>
      <w:rFonts w:ascii="Arial" w:hAnsi="Arial" w:eastAsia="Times New Roman"/>
      <w:sz w:val="24"/>
      <w:szCs w:val="24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rFonts w:ascii="Arial" w:hAnsi="Arial"/>
      <w:b/>
      <w:i/>
      <w:iCs/>
    </w:rPr>
  </w:style>
  <w:style w:type="paragraph" w:styleId="NoSpacing">
    <w:name w:val="No Spacing"/>
    <w:basedOn w:val="Normal"/>
    <w:rPr>
      <w:szCs w:val="32"/>
    </w:rPr>
  </w:style>
  <w:style w:type="paragraph" w:styleId="ListParagraph">
    <w:name w:val="List Paragraph"/>
    <w:basedOn w:val="Normal"/>
    <w:pPr>
      <w:ind w:left="720"/>
    </w:pPr>
  </w:style>
  <w:style w:type="paragraph" w:styleId="Quote">
    <w:name w:val="Quote"/>
    <w:basedOn w:val="Normal"/>
    <w:next w:val="Normal"/>
    <w:rPr>
      <w:i/>
    </w:rPr>
  </w:style>
  <w:style w:type="character" w:styleId="QuoteChar" w:customStyle="1">
    <w:name w:val="Quote Char"/>
    <w:basedOn w:val="DefaultParagraphFont"/>
    <w:rPr>
      <w:i/>
      <w:sz w:val="24"/>
      <w:szCs w:val="24"/>
    </w:rPr>
  </w:style>
  <w:style w:type="paragraph" w:styleId="IntenseQuote">
    <w:name w:val="Intense Quote"/>
    <w:basedOn w:val="Normal"/>
    <w:next w:val="Normal"/>
    <w:pPr>
      <w:ind w:left="720" w:right="720"/>
    </w:pPr>
    <w:rPr>
      <w:b/>
      <w:i/>
      <w:szCs w:val="22"/>
    </w:rPr>
  </w:style>
  <w:style w:type="character" w:styleId="IntenseQuoteChar" w:customStyle="1">
    <w:name w:val="Intense Quote Char"/>
    <w:basedOn w:val="DefaultParagraphFont"/>
    <w:rPr>
      <w:b/>
      <w:i/>
      <w:sz w:val="24"/>
    </w:rPr>
  </w:style>
  <w:style w:type="character" w:styleId="SubtleEmphasis">
    <w:name w:val="Subtle Emphasis"/>
    <w:rPr>
      <w:i/>
      <w:color w:val="5A5A5A"/>
    </w:rPr>
  </w:style>
  <w:style w:type="character" w:styleId="IntenseEmphasis">
    <w:name w:val="Intense Emphasis"/>
    <w:basedOn w:val="DefaultParagraphFont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rPr>
      <w:sz w:val="24"/>
      <w:szCs w:val="24"/>
      <w:u w:val="single"/>
    </w:rPr>
  </w:style>
  <w:style w:type="character" w:styleId="IntenseReference">
    <w:name w:val="Intense Reference"/>
    <w:basedOn w:val="DefaultParagraphFont"/>
    <w:rPr>
      <w:b/>
      <w:sz w:val="24"/>
      <w:u w:val="single"/>
    </w:rPr>
  </w:style>
  <w:style w:type="character" w:styleId="BookTitle">
    <w:name w:val="Book Title"/>
    <w:basedOn w:val="DefaultParagraphFont"/>
    <w:rPr>
      <w:rFonts w:ascii="Arial" w:hAnsi="Arial" w:eastAsia="Times New Roman"/>
      <w:b/>
      <w:i/>
      <w:sz w:val="24"/>
      <w:szCs w:val="24"/>
    </w:rPr>
  </w:style>
  <w:style w:type="paragraph" w:styleId="TOCHeading">
    <w:name w:val="TOC Heading"/>
    <w:basedOn w:val="Heading1"/>
    <w:next w:val="Normal"/>
  </w:style>
  <w:style w:type="paragraph" w:styleId="Header">
    <w:uiPriority w:val="99"/>
    <w:name w:val="header"/>
    <w:basedOn w:val="Normal"/>
    <w:unhideWhenUsed/>
    <w:rsid w:val="3CEABD6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CEABD66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.xml" Id="R8da5073705f3440b" /><Relationship Type="http://schemas.openxmlformats.org/officeDocument/2006/relationships/footer" Target="footer.xml" Id="R0af14d5451f04120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Id106129285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3541\OneDrive%20-%20Ulster%20University\Documents\ACSC%20Minutes%20Template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41efa7-aadd-4f37-ab09-33c32077a684" xsi:nil="true"/>
    <lcf76f155ced4ddcb4097134ff3c332f xmlns="6ccb15d3-9027-4e8b-8f03-879376eaa5ac">
      <Terms xmlns="http://schemas.microsoft.com/office/infopath/2007/PartnerControls"/>
    </lcf76f155ced4ddcb4097134ff3c332f>
    <_Flow_SignoffStatus xmlns="6ccb15d3-9027-4e8b-8f03-879376eaa5ac" xsi:nil="true"/>
    <Approved xmlns="6ccb15d3-9027-4e8b-8f03-879376eaa5ac">true</Approv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E72BA767A004BA7886E027A0C5AD7" ma:contentTypeVersion="21" ma:contentTypeDescription="Create a new document." ma:contentTypeScope="" ma:versionID="a23a7bb09913db0e80686fcf361f5cf9">
  <xsd:schema xmlns:xsd="http://www.w3.org/2001/XMLSchema" xmlns:xs="http://www.w3.org/2001/XMLSchema" xmlns:p="http://schemas.microsoft.com/office/2006/metadata/properties" xmlns:ns2="6ccb15d3-9027-4e8b-8f03-879376eaa5ac" xmlns:ns3="2041efa7-aadd-4f37-ab09-33c32077a684" targetNamespace="http://schemas.microsoft.com/office/2006/metadata/properties" ma:root="true" ma:fieldsID="c0ae65641d27ec77b847fd5239a1bddd" ns2:_="" ns3:_="">
    <xsd:import namespace="6ccb15d3-9027-4e8b-8f03-879376eaa5ac"/>
    <xsd:import namespace="2041efa7-aadd-4f37-ab09-33c32077a6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Approved" minOccurs="0"/>
                <xsd:element ref="ns2:_Flow_SignoffStatu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b15d3-9027-4e8b-8f03-879376eaa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pproved" ma:index="17" nillable="true" ma:displayName="Approved " ma:default="1" ma:format="Dropdown" ma:internalName="Approved">
      <xsd:simpleType>
        <xsd:restriction base="dms:Boolean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43269b3-1d89-4217-9ccd-947514287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1efa7-aadd-4f37-ab09-33c32077a68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78109a2-711f-427e-93ab-84213aa7b253}" ma:internalName="TaxCatchAll" ma:showField="CatchAllData" ma:web="2041efa7-aadd-4f37-ab09-33c32077a6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16976-3AE8-4959-9DFF-B36411B3634B}">
  <ds:schemaRefs>
    <ds:schemaRef ds:uri="http://purl.org/dc/dcmitype/"/>
    <ds:schemaRef ds:uri="http://purl.org/dc/elements/1.1/"/>
    <ds:schemaRef ds:uri="http://www.w3.org/XML/1998/namespace"/>
    <ds:schemaRef ds:uri="f361df19-deb5-4574-baaf-2482053c6cf5"/>
    <ds:schemaRef ds:uri="http://schemas.microsoft.com/office/2006/documentManagement/types"/>
    <ds:schemaRef ds:uri="http://schemas.openxmlformats.org/package/2006/metadata/core-properties"/>
    <ds:schemaRef ds:uri="8c33c18a-84aa-4ada-9dba-83204422860a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620C60E-9E33-432F-BAC3-67221E661A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434743-5BE8-439A-A951-10800511C1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ACSC Minutes Template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Logan, Susan</dc:creator>
  <dc:description/>
  <lastModifiedBy>Horner, Laura</lastModifiedBy>
  <revision>7</revision>
  <dcterms:created xsi:type="dcterms:W3CDTF">2024-08-01T14:34:00.0000000Z</dcterms:created>
  <dcterms:modified xsi:type="dcterms:W3CDTF">2026-04-28T15:31:45.4022871Z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0x010100880E72BA767A004BA7886E027A0C5AD7</vt:lpwstr>
  </property>
  <property fmtid="{D5CDD505-2E9C-101B-9397-08002B2CF9AE}" pid="3" name="MediaServiceImageTags">
    <vt:lpwstr/>
  </property>
</Properties>
</file>